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9D0A1" w14:textId="77777777" w:rsidR="003A6BEC" w:rsidRDefault="003A6BEC">
      <w:pPr>
        <w:pStyle w:val="01bForum"/>
      </w:pPr>
      <w:r>
        <w:t>Rubrik</w:t>
      </w:r>
    </w:p>
    <w:p w14:paraId="4A5588D4" w14:textId="77777777" w:rsidR="003A6BEC" w:rsidRPr="007C6ECD" w:rsidRDefault="003A6BEC" w:rsidP="007C6ECD">
      <w:pPr>
        <w:pStyle w:val="01Haupttitel"/>
      </w:pPr>
      <w:r>
        <w:t>Titel</w:t>
      </w:r>
    </w:p>
    <w:p w14:paraId="4E6F0CC6" w14:textId="77777777" w:rsidR="003A6BEC" w:rsidRDefault="003A6BEC" w:rsidP="007C6ECD">
      <w:pPr>
        <w:pStyle w:val="01aUntertitel"/>
      </w:pPr>
      <w:r w:rsidRPr="007C6ECD">
        <w:t>Untertitel</w:t>
      </w:r>
    </w:p>
    <w:p w14:paraId="1549E704" w14:textId="77777777" w:rsidR="003A6BEC" w:rsidRDefault="003A6BEC" w:rsidP="007C6ECD">
      <w:pPr>
        <w:pStyle w:val="08Autor"/>
      </w:pPr>
      <w:r>
        <w:t>Vorname Name/Vorname Name</w:t>
      </w:r>
    </w:p>
    <w:p w14:paraId="4F304B2F" w14:textId="77777777" w:rsidR="007E4573" w:rsidRPr="007E4573" w:rsidRDefault="007E4573" w:rsidP="00E80BE0">
      <w:pPr>
        <w:pStyle w:val="05Grundschriftde"/>
      </w:pPr>
    </w:p>
    <w:p w14:paraId="0AC135E6" w14:textId="77777777" w:rsidR="007E4573" w:rsidRDefault="007E4573">
      <w:pPr>
        <w:pStyle w:val="03Legende"/>
        <w:sectPr w:rsidR="007E4573">
          <w:pgSz w:w="11906" w:h="16838"/>
          <w:pgMar w:top="1928" w:right="964" w:bottom="1134" w:left="1191" w:header="720" w:footer="720" w:gutter="0"/>
          <w:cols w:space="720"/>
          <w:noEndnote/>
        </w:sectPr>
      </w:pPr>
    </w:p>
    <w:p w14:paraId="313D7AA5" w14:textId="77777777" w:rsidR="003A6BEC" w:rsidRDefault="003A6BEC">
      <w:pPr>
        <w:pStyle w:val="03Legende"/>
      </w:pPr>
      <w:r>
        <w:t>Name, Titel, Funktion</w:t>
      </w:r>
    </w:p>
    <w:p w14:paraId="1E96C75D" w14:textId="77777777" w:rsidR="003A6BEC" w:rsidRDefault="003A6BEC">
      <w:pPr>
        <w:pStyle w:val="03Legende"/>
      </w:pPr>
      <w:r>
        <w:t>Name, Titel, Funktion</w:t>
      </w:r>
    </w:p>
    <w:p w14:paraId="196AEFD6" w14:textId="77777777" w:rsidR="007E4573" w:rsidRDefault="007E4573" w:rsidP="007C6ECD">
      <w:pPr>
        <w:pStyle w:val="06aAbstractprimr"/>
        <w:sectPr w:rsidR="007E4573" w:rsidSect="007E4573">
          <w:type w:val="continuous"/>
          <w:pgSz w:w="11906" w:h="16838"/>
          <w:pgMar w:top="1928" w:right="964" w:bottom="1134" w:left="1191" w:header="720" w:footer="720" w:gutter="0"/>
          <w:cols w:num="2" w:space="720"/>
          <w:noEndnote/>
        </w:sectPr>
      </w:pPr>
    </w:p>
    <w:p w14:paraId="367FAF4C" w14:textId="77777777" w:rsidR="003A6BEC" w:rsidRPr="00CE3A0A" w:rsidRDefault="007E4573" w:rsidP="007C6ECD">
      <w:pPr>
        <w:pStyle w:val="06aAbstractprimr"/>
      </w:pPr>
      <w:r w:rsidRPr="00CE3A0A">
        <w:t xml:space="preserve">Abstract Abstract Abstract Abstract Abstract Abstract Abstract Abstract Abstract Abstract Abstract Abstract Abstract Abstract Abstract Abstract Abstract Abstract Abstract Abstract Abstract Abstract Abstract Abstract Abstract Abstract Abstract Abstract </w:t>
      </w:r>
      <w:r w:rsidR="003A6BEC" w:rsidRPr="00CE3A0A">
        <w:t>primär</w:t>
      </w:r>
    </w:p>
    <w:p w14:paraId="5B74C62F" w14:textId="77777777" w:rsidR="007E4573" w:rsidRDefault="007E4573" w:rsidP="0051257F">
      <w:pPr>
        <w:pStyle w:val="06bAbstractsekundr"/>
      </w:pPr>
      <w: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003A6BEC">
        <w:t>sekundä</w:t>
      </w:r>
      <w:r>
        <w:t>r</w:t>
      </w:r>
    </w:p>
    <w:p w14:paraId="29E3CF2B" w14:textId="77777777" w:rsidR="003A6BEC" w:rsidRDefault="003A6BEC" w:rsidP="001B4861">
      <w:pPr>
        <w:pStyle w:val="06Zwtitel1"/>
        <w:ind w:left="0" w:firstLine="0"/>
      </w:pPr>
      <w:r>
        <w:t>Titel</w:t>
      </w:r>
      <w:r w:rsidR="001B4861" w:rsidRPr="001B4861">
        <w:rPr>
          <w:rStyle w:val="berschrift2Zchn"/>
          <w:b/>
          <w:bCs/>
        </w:rPr>
        <w:t xml:space="preserve"> </w:t>
      </w:r>
      <w:r w:rsidR="001B4861" w:rsidRPr="001B4861">
        <w:rPr>
          <w:rStyle w:val="06Zwtitelkursiv"/>
        </w:rPr>
        <w:t>Titel</w:t>
      </w:r>
    </w:p>
    <w:p w14:paraId="238F7326" w14:textId="77777777" w:rsidR="007E4573" w:rsidRPr="007E4573" w:rsidRDefault="006735B8" w:rsidP="007E4573">
      <w:pPr>
        <w:pStyle w:val="06bZwtitel2225mm"/>
      </w:pPr>
      <w:r>
        <w:t>Titel</w:t>
      </w:r>
    </w:p>
    <w:p w14:paraId="51413A11" w14:textId="77777777" w:rsidR="003A6BEC" w:rsidRDefault="003A6BEC">
      <w:pPr>
        <w:pStyle w:val="06bZwtitel2225mm"/>
      </w:pPr>
      <w:r>
        <w:t>Titel</w:t>
      </w:r>
    </w:p>
    <w:p w14:paraId="4E5D8008" w14:textId="77777777" w:rsidR="003A6BEC" w:rsidRDefault="003A6BEC">
      <w:pPr>
        <w:pStyle w:val="06cZwtitel3225mm"/>
      </w:pPr>
      <w:r>
        <w:t>Titel</w:t>
      </w:r>
    </w:p>
    <w:p w14:paraId="74059549" w14:textId="77777777" w:rsidR="003A6BEC" w:rsidRDefault="003A6BEC">
      <w:pPr>
        <w:pStyle w:val="06dZwtitel4225mm"/>
      </w:pPr>
      <w:r>
        <w:t>Titel</w:t>
      </w:r>
    </w:p>
    <w:p w14:paraId="153CFE51" w14:textId="77777777" w:rsidR="003A6BEC" w:rsidRDefault="003A6BEC" w:rsidP="00E80BE0">
      <w:pPr>
        <w:pStyle w:val="05Grundschriftde"/>
      </w:pPr>
      <w:r>
        <w:t xml:space="preserve">Grundtext </w:t>
      </w:r>
      <w:r w:rsidRPr="00517183">
        <w:t>Grundtext</w:t>
      </w:r>
      <w:r>
        <w:t xml:space="preserve"> Grundtext Grundtext Grundtext Grundtext Grundtext Grundtext Grundtext Grundtext Grundtext Grundtext Grundtext</w:t>
      </w:r>
      <w:r w:rsidR="00CE3A0A" w:rsidRPr="00402F07">
        <w:rPr>
          <w:rStyle w:val="Hochstellen"/>
        </w:rPr>
        <w:footnoteReference w:id="1"/>
      </w:r>
    </w:p>
    <w:p w14:paraId="5FF5395F" w14:textId="77777777" w:rsidR="003A6BEC" w:rsidRDefault="003A6BEC" w:rsidP="00E80BE0">
      <w:pPr>
        <w:pStyle w:val="05aGrundschriftAufz"/>
      </w:pPr>
      <w:r w:rsidRPr="00E80BE0">
        <w:t>Aufzählung</w:t>
      </w:r>
      <w:r w:rsidR="00E37F9D">
        <w:rPr>
          <w:rStyle w:val="Funotenzeichen"/>
        </w:rPr>
        <w:footnoteReference w:id="2"/>
      </w:r>
    </w:p>
    <w:p w14:paraId="5DA6EA72" w14:textId="77777777" w:rsidR="003A6BEC" w:rsidRDefault="003A6BEC" w:rsidP="00E80BE0">
      <w:pPr>
        <w:pStyle w:val="05aGrundschriftEinzOhneAufz"/>
      </w:pPr>
      <w:r w:rsidRPr="00E80BE0">
        <w:t>Einzug</w:t>
      </w:r>
    </w:p>
    <w:p w14:paraId="677CF7B2" w14:textId="77777777" w:rsidR="003A6BEC" w:rsidRDefault="003A6BEC" w:rsidP="00E80BE0">
      <w:pPr>
        <w:pStyle w:val="05bGrundschriftAufz2Ebene"/>
      </w:pPr>
      <w:r w:rsidRPr="00E80BE0">
        <w:rPr>
          <w:rStyle w:val="Kapitlchen"/>
        </w:rPr>
        <w:t>Aufzählung</w:t>
      </w:r>
      <w:r>
        <w:t xml:space="preserve"> 2. Ebene</w:t>
      </w:r>
    </w:p>
    <w:p w14:paraId="4037512A" w14:textId="77777777" w:rsidR="003A6BEC" w:rsidRDefault="003A6BEC" w:rsidP="00E80BE0">
      <w:pPr>
        <w:pStyle w:val="05bGrundschriftkursiv"/>
      </w:pPr>
      <w:r>
        <w:t xml:space="preserve">Zwischentitel </w:t>
      </w:r>
    </w:p>
    <w:p w14:paraId="25318882" w14:textId="77777777" w:rsidR="003A6BEC" w:rsidRDefault="003A6BEC" w:rsidP="00E80BE0">
      <w:pPr>
        <w:pStyle w:val="05cGrundschriftAufzAlphabetisch"/>
      </w:pPr>
      <w:r w:rsidRPr="00517183">
        <w:t>Aufzählung</w:t>
      </w:r>
      <w:r>
        <w:t xml:space="preserve"> </w:t>
      </w:r>
      <w:r w:rsidRPr="00E80BE0">
        <w:t>Alphabet</w:t>
      </w:r>
    </w:p>
    <w:p w14:paraId="784EAB4E" w14:textId="77777777" w:rsidR="003A6BEC" w:rsidRDefault="003A6BEC" w:rsidP="00517183">
      <w:pPr>
        <w:pStyle w:val="05cGrundschriftAufzNummeriert"/>
      </w:pPr>
      <w:r w:rsidRPr="00517183">
        <w:t>Aufzählung</w:t>
      </w:r>
      <w:r>
        <w:t xml:space="preserve"> </w:t>
      </w:r>
      <w:r w:rsidRPr="00517183">
        <w:t>Nummeriert</w:t>
      </w:r>
    </w:p>
    <w:p w14:paraId="7D0EC57F" w14:textId="77777777" w:rsidR="003A6BEC" w:rsidRDefault="003A6BEC" w:rsidP="007E4573">
      <w:pPr>
        <w:pStyle w:val="06bZwtitel2225mm"/>
      </w:pPr>
      <w:r>
        <w:t>Titel</w:t>
      </w:r>
    </w:p>
    <w:p w14:paraId="3ABB8436" w14:textId="77777777" w:rsidR="003A6BEC" w:rsidRDefault="003A6BEC" w:rsidP="00E80BE0">
      <w:pPr>
        <w:pStyle w:val="05Grundschriftde"/>
      </w:pPr>
      <w:r w:rsidRPr="00E80BE0">
        <w:t>Grundtext</w:t>
      </w:r>
      <w:r>
        <w:t xml:space="preserve"> Grundtext Grundtext Grundtext Grundtext Grundtext Grundtext Grundtext Grundtext Grundtext Grundtext Grundtext Grundtext Grundtext Grundtext Grundtext Grundtext Grundtext Grundtext Grundtext Grundtext Grundtext Grundtext Grundtext Grundtext Grundtext Grundtext Grundtext</w:t>
      </w:r>
    </w:p>
    <w:p w14:paraId="46CBD4D2" w14:textId="77777777" w:rsidR="003A6BEC" w:rsidRDefault="003A6BEC" w:rsidP="00E80BE0">
      <w:pPr>
        <w:pStyle w:val="05Grundschriftde"/>
      </w:pPr>
      <w:r>
        <w:t>Grundtext Grundtext Grundtext Grundtext Grundtext Grundtext Grundtext Grundtext Grundtext Grundtext Grundtext Grundtext Grundtext Grundtext Grundtext Grundtext Grundtext Grundtext Grundtext Grundtext Grundtext</w:t>
      </w:r>
    </w:p>
    <w:p w14:paraId="14B067E4" w14:textId="77777777" w:rsidR="003A6BEC" w:rsidRPr="00BC475A" w:rsidRDefault="007E4573" w:rsidP="00BC475A">
      <w:pPr>
        <w:pStyle w:val="12Beispieltexte"/>
      </w:pPr>
      <w:r w:rsidRPr="00BC475A">
        <w:t>Gesetzestexte oder Beispieltexte</w:t>
      </w:r>
    </w:p>
    <w:p w14:paraId="4E8E4302" w14:textId="77777777" w:rsidR="00CE3A0A" w:rsidRPr="00D12557" w:rsidRDefault="00CE3A0A" w:rsidP="00BC475A">
      <w:pPr>
        <w:pStyle w:val="14aGrafiktitel"/>
      </w:pPr>
      <w:r w:rsidRPr="00D12557">
        <w:lastRenderedPageBreak/>
        <w:t>Grafiktitel</w:t>
      </w:r>
    </w:p>
    <w:p w14:paraId="42AD91DF" w14:textId="77777777" w:rsidR="00E01DE0" w:rsidRDefault="00E01DE0" w:rsidP="00E01DE0">
      <w:pPr>
        <w:pStyle w:val="13aLiteratur"/>
      </w:pPr>
      <w:bookmarkStart w:id="0" w:name="_Hlk201734734"/>
      <w:r>
        <w:t>Literatur</w:t>
      </w:r>
    </w:p>
    <w:p w14:paraId="17C1F24E" w14:textId="77777777" w:rsidR="003A6BEC" w:rsidRDefault="003A6BEC" w:rsidP="00E80BE0">
      <w:pPr>
        <w:pStyle w:val="13aLiteraturGrundtext"/>
      </w:pPr>
      <w:r w:rsidRPr="00E01DE0">
        <w:rPr>
          <w:rStyle w:val="Kapitlchen"/>
        </w:rPr>
        <w:t>Nachname Vorname/Nachname Vorname</w:t>
      </w:r>
      <w:r w:rsidRPr="00ED369C">
        <w:t>, Literaturhinweis</w:t>
      </w:r>
      <w:r>
        <w:t xml:space="preserve"> Literaturhinweis Literaturhinweis Literaturhinweis Literaturhinweis Literaturhinweis Literaturhinweis Literaturhinweis Literaturhinweis Literaturhinweis</w:t>
      </w:r>
    </w:p>
    <w:bookmarkEnd w:id="0"/>
    <w:p w14:paraId="06794918" w14:textId="77777777" w:rsidR="003A6BEC" w:rsidRDefault="003A6BEC" w:rsidP="00E80BE0">
      <w:pPr>
        <w:pStyle w:val="13aLiteraturgleicherAutorohneAbstand"/>
      </w:pPr>
      <w:r>
        <w:t>–</w:t>
      </w:r>
      <w:r>
        <w:tab/>
        <w:t>Literatur-Hinweis gleicher Autor</w:t>
      </w:r>
    </w:p>
    <w:p w14:paraId="75F5DE61" w14:textId="77777777" w:rsidR="003A6BEC" w:rsidRDefault="003A6BEC" w:rsidP="00E80BE0">
      <w:pPr>
        <w:pStyle w:val="13aLiteraturGrundtext"/>
      </w:pPr>
      <w:r>
        <w:rPr>
          <w:rStyle w:val="Kapitlchen"/>
        </w:rPr>
        <w:t>Nachname Vorname/Nachname Vorname</w:t>
      </w:r>
      <w:r>
        <w:t xml:space="preserve">, Literaturhinweis Literaturhinweis Literaturhinweis Literaturhinweis </w:t>
      </w:r>
      <w:r w:rsidRPr="00E80BE0">
        <w:t>Literaturhinweis</w:t>
      </w:r>
      <w:r>
        <w:t xml:space="preserve"> Literaturhinweis Literaturhinweis Literaturhinweis Literaturhinweis Literaturhinweis</w:t>
      </w:r>
    </w:p>
    <w:p w14:paraId="74612612" w14:textId="77777777" w:rsidR="003A6BEC" w:rsidRDefault="003A6BEC">
      <w:pPr>
        <w:pStyle w:val="13aLiteratur"/>
      </w:pPr>
      <w:r>
        <w:t>Materialien</w:t>
      </w:r>
    </w:p>
    <w:p w14:paraId="4DFE840A" w14:textId="77777777" w:rsidR="003A6BEC" w:rsidRDefault="003A6BEC" w:rsidP="00E80BE0">
      <w:pPr>
        <w:pStyle w:val="13aLiteraturGrundtext"/>
      </w:pPr>
      <w:r>
        <w:t>Material-Eintrag Material-Eintrag Material-Eintrag Material-Eintrag Material-Eintrag Material-Eintrag Material-Eintrag</w:t>
      </w:r>
    </w:p>
    <w:sectPr w:rsidR="003A6BEC" w:rsidSect="007E4573">
      <w:type w:val="continuous"/>
      <w:pgSz w:w="11906" w:h="16838"/>
      <w:pgMar w:top="1928" w:right="964" w:bottom="1134" w:left="119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C8A0D" w14:textId="77777777" w:rsidR="000E22E0" w:rsidRDefault="000E22E0">
      <w:pPr>
        <w:spacing w:after="0" w:line="240" w:lineRule="auto"/>
      </w:pPr>
      <w:r>
        <w:separator/>
      </w:r>
    </w:p>
  </w:endnote>
  <w:endnote w:type="continuationSeparator" w:id="0">
    <w:p w14:paraId="57821D38" w14:textId="77777777" w:rsidR="000E22E0" w:rsidRDefault="000E2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LT Std 55">
    <w:altName w:val="Calibri"/>
    <w:panose1 w:val="00000000000000000000"/>
    <w:charset w:val="00"/>
    <w:family w:val="swiss"/>
    <w:notTrueType/>
    <w:pitch w:val="variable"/>
    <w:sig w:usb0="00000003" w:usb1="00000000" w:usb2="00000000" w:usb3="00000000" w:csb0="00000001" w:csb1="00000000"/>
  </w:font>
  <w:font w:name="Univers LT Std 45 Light">
    <w:altName w:val="Calibri"/>
    <w:panose1 w:val="00000000000000000000"/>
    <w:charset w:val="00"/>
    <w:family w:val="swiss"/>
    <w:notTrueType/>
    <w:pitch w:val="variable"/>
    <w:sig w:usb0="00000003" w:usb1="00000000" w:usb2="00000000" w:usb3="00000000" w:csb0="00000001" w:csb1="00000000"/>
  </w:font>
  <w:font w:name="Times LT Std">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45ECF" w14:textId="77777777" w:rsidR="000E22E0" w:rsidRDefault="000E22E0">
      <w:pPr>
        <w:spacing w:after="0" w:line="240" w:lineRule="auto"/>
      </w:pPr>
      <w:r>
        <w:separator/>
      </w:r>
    </w:p>
  </w:footnote>
  <w:footnote w:type="continuationSeparator" w:id="0">
    <w:p w14:paraId="2CA3C929" w14:textId="77777777" w:rsidR="000E22E0" w:rsidRDefault="000E22E0">
      <w:pPr>
        <w:spacing w:after="0" w:line="240" w:lineRule="auto"/>
      </w:pPr>
      <w:r>
        <w:continuationSeparator/>
      </w:r>
    </w:p>
  </w:footnote>
  <w:footnote w:id="1">
    <w:p w14:paraId="162CDBA7" w14:textId="77777777" w:rsidR="007532A1" w:rsidRDefault="00CE3A0A" w:rsidP="00CE3A0A">
      <w:pPr>
        <w:pStyle w:val="Funotentext"/>
      </w:pPr>
      <w:r>
        <w:rPr>
          <w:rStyle w:val="Funotenzeichen"/>
        </w:rPr>
        <w:footnoteRef/>
      </w:r>
      <w:r>
        <w:t xml:space="preserve"> Fussnote</w:t>
      </w:r>
    </w:p>
  </w:footnote>
  <w:footnote w:id="2">
    <w:p w14:paraId="51F34732" w14:textId="77777777" w:rsidR="00E37F9D" w:rsidRDefault="00E37F9D">
      <w:pPr>
        <w:pStyle w:val="Funotentext"/>
      </w:pPr>
      <w:r>
        <w:rPr>
          <w:rStyle w:val="Funotenzeichen"/>
        </w:rPr>
        <w:footnoteRef/>
      </w:r>
      <w:r>
        <w:t xml:space="preserve"> Fussnote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4454A"/>
    <w:multiLevelType w:val="hybridMultilevel"/>
    <w:tmpl w:val="3894FA4E"/>
    <w:lvl w:ilvl="0" w:tplc="49F23D28">
      <w:start w:val="1"/>
      <w:numFmt w:val="lowerLetter"/>
      <w:pStyle w:val="05cGrundschriftAufzAlphabetisch"/>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 w15:restartNumberingAfterBreak="0">
    <w:nsid w:val="27BC16F0"/>
    <w:multiLevelType w:val="hybridMultilevel"/>
    <w:tmpl w:val="C936ADD6"/>
    <w:lvl w:ilvl="0" w:tplc="6A28EAD0">
      <w:start w:val="1"/>
      <w:numFmt w:val="bullet"/>
      <w:pStyle w:val="05aGrundschriftAufz"/>
      <w:lvlText w:val=""/>
      <w:lvlJc w:val="left"/>
      <w:pPr>
        <w:ind w:left="36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655E076D"/>
    <w:multiLevelType w:val="hybridMultilevel"/>
    <w:tmpl w:val="19ECF600"/>
    <w:lvl w:ilvl="0" w:tplc="F2A2EE18">
      <w:start w:val="1"/>
      <w:numFmt w:val="decimal"/>
      <w:pStyle w:val="05cGrundschriftAufzNummeriert"/>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3" w15:restartNumberingAfterBreak="0">
    <w:nsid w:val="7A057151"/>
    <w:multiLevelType w:val="multilevel"/>
    <w:tmpl w:val="FFFFFFFF"/>
    <w:lvl w:ilvl="0">
      <w:start w:val="1"/>
      <w:numFmt w:val="decimal"/>
      <w:pStyle w:val="06Zwtitel1"/>
      <w:lvlText w:val="%1"/>
      <w:lvlJc w:val="left"/>
      <w:pPr>
        <w:ind w:left="360" w:hanging="360"/>
      </w:pPr>
      <w:rPr>
        <w:rFonts w:cs="Times New Roman" w:hint="default"/>
      </w:rPr>
    </w:lvl>
    <w:lvl w:ilvl="1">
      <w:start w:val="1"/>
      <w:numFmt w:val="decimal"/>
      <w:pStyle w:val="06bZwtitel2225mm"/>
      <w:lvlText w:val="%1.%2"/>
      <w:lvlJc w:val="left"/>
      <w:pPr>
        <w:ind w:left="720" w:hanging="360"/>
      </w:pPr>
      <w:rPr>
        <w:rFonts w:cs="Times New Roman" w:hint="default"/>
      </w:rPr>
    </w:lvl>
    <w:lvl w:ilvl="2">
      <w:start w:val="1"/>
      <w:numFmt w:val="decimal"/>
      <w:pStyle w:val="06cZwtitel3225mm"/>
      <w:lvlText w:val="%1.%2.%3"/>
      <w:lvlJc w:val="left"/>
      <w:pPr>
        <w:ind w:left="1080" w:hanging="360"/>
      </w:pPr>
      <w:rPr>
        <w:rFonts w:cs="Times New Roman" w:hint="default"/>
      </w:rPr>
    </w:lvl>
    <w:lvl w:ilvl="3">
      <w:start w:val="1"/>
      <w:numFmt w:val="decimal"/>
      <w:pStyle w:val="06dZwtitel4225mm"/>
      <w:lvlText w:val="%1.%2.%3.%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545798951">
    <w:abstractNumId w:val="3"/>
  </w:num>
  <w:num w:numId="2" w16cid:durableId="254218296">
    <w:abstractNumId w:val="1"/>
  </w:num>
  <w:num w:numId="3" w16cid:durableId="2039240015">
    <w:abstractNumId w:val="0"/>
  </w:num>
  <w:num w:numId="4" w16cid:durableId="774882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703"/>
    <w:rsid w:val="000E22E0"/>
    <w:rsid w:val="00104EBC"/>
    <w:rsid w:val="001A2738"/>
    <w:rsid w:val="001B4861"/>
    <w:rsid w:val="00214D9D"/>
    <w:rsid w:val="00217304"/>
    <w:rsid w:val="00316026"/>
    <w:rsid w:val="003367AC"/>
    <w:rsid w:val="003424D1"/>
    <w:rsid w:val="00356E7E"/>
    <w:rsid w:val="003A6BEC"/>
    <w:rsid w:val="003B0750"/>
    <w:rsid w:val="00402F07"/>
    <w:rsid w:val="00483A1A"/>
    <w:rsid w:val="0051257F"/>
    <w:rsid w:val="005136A0"/>
    <w:rsid w:val="00517183"/>
    <w:rsid w:val="00585D90"/>
    <w:rsid w:val="005B37B7"/>
    <w:rsid w:val="005E6F6C"/>
    <w:rsid w:val="005F0FB7"/>
    <w:rsid w:val="005F7397"/>
    <w:rsid w:val="00617E57"/>
    <w:rsid w:val="0064358A"/>
    <w:rsid w:val="006735B8"/>
    <w:rsid w:val="007532A1"/>
    <w:rsid w:val="0077432E"/>
    <w:rsid w:val="007C0703"/>
    <w:rsid w:val="007C6ECD"/>
    <w:rsid w:val="007E4573"/>
    <w:rsid w:val="008F5ABC"/>
    <w:rsid w:val="00950D68"/>
    <w:rsid w:val="00A24BD4"/>
    <w:rsid w:val="00A51195"/>
    <w:rsid w:val="00A86131"/>
    <w:rsid w:val="00AC30E9"/>
    <w:rsid w:val="00B3696F"/>
    <w:rsid w:val="00B71E97"/>
    <w:rsid w:val="00BC475A"/>
    <w:rsid w:val="00BE16DA"/>
    <w:rsid w:val="00C047B8"/>
    <w:rsid w:val="00CA7BA4"/>
    <w:rsid w:val="00CD0958"/>
    <w:rsid w:val="00CE3A0A"/>
    <w:rsid w:val="00D12557"/>
    <w:rsid w:val="00D53424"/>
    <w:rsid w:val="00D7797A"/>
    <w:rsid w:val="00DC53DB"/>
    <w:rsid w:val="00DE6EE0"/>
    <w:rsid w:val="00E01DE0"/>
    <w:rsid w:val="00E37F9D"/>
    <w:rsid w:val="00E80BE0"/>
    <w:rsid w:val="00EC0796"/>
    <w:rsid w:val="00EC58FF"/>
    <w:rsid w:val="00ED369C"/>
    <w:rsid w:val="00F859F0"/>
    <w:rsid w:val="00FF74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2DE92E"/>
  <w14:defaultImageDpi w14:val="0"/>
  <w15:docId w15:val="{A2B817E1-6694-4788-908C-8F701C8A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de-CH" w:eastAsia="de-CH"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14D9D"/>
    <w:pPr>
      <w:spacing w:after="160" w:line="278" w:lineRule="auto"/>
    </w:pPr>
    <w:rPr>
      <w:kern w:val="2"/>
      <w:sz w:val="24"/>
      <w:szCs w:val="24"/>
      <w:lang w:eastAsia="de-DE"/>
    </w:rPr>
  </w:style>
  <w:style w:type="paragraph" w:styleId="berschrift1">
    <w:name w:val="heading 1"/>
    <w:basedOn w:val="Standard"/>
    <w:next w:val="Standard"/>
    <w:link w:val="berschrift1Zchn"/>
    <w:uiPriority w:val="9"/>
    <w:rsid w:val="003424D1"/>
    <w:pPr>
      <w:keepNext/>
      <w:spacing w:before="240" w:after="60"/>
      <w:outlineLvl w:val="0"/>
    </w:pPr>
    <w:rPr>
      <w:rFonts w:ascii="Aptos Display" w:hAnsi="Aptos Display"/>
      <w:b/>
      <w:bCs/>
      <w:kern w:val="32"/>
      <w:sz w:val="32"/>
      <w:szCs w:val="32"/>
    </w:rPr>
  </w:style>
  <w:style w:type="paragraph" w:styleId="berschrift2">
    <w:name w:val="heading 2"/>
    <w:basedOn w:val="Standard"/>
    <w:next w:val="Standard"/>
    <w:link w:val="berschrift2Zchn"/>
    <w:uiPriority w:val="9"/>
    <w:semiHidden/>
    <w:unhideWhenUsed/>
    <w:rsid w:val="003424D1"/>
    <w:pPr>
      <w:keepNext/>
      <w:spacing w:before="240" w:after="60"/>
      <w:outlineLvl w:val="1"/>
    </w:pPr>
    <w:rPr>
      <w:rFonts w:ascii="Aptos Display" w:hAnsi="Aptos Display"/>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3424D1"/>
    <w:rPr>
      <w:rFonts w:ascii="Aptos Display" w:eastAsia="Times New Roman" w:hAnsi="Aptos Display" w:cs="Times New Roman"/>
      <w:b/>
      <w:bCs/>
      <w:kern w:val="32"/>
      <w:sz w:val="32"/>
      <w:szCs w:val="32"/>
    </w:rPr>
  </w:style>
  <w:style w:type="character" w:customStyle="1" w:styleId="berschrift2Zchn">
    <w:name w:val="Überschrift 2 Zchn"/>
    <w:link w:val="berschrift2"/>
    <w:uiPriority w:val="9"/>
    <w:semiHidden/>
    <w:rsid w:val="003424D1"/>
    <w:rPr>
      <w:rFonts w:ascii="Aptos Display" w:eastAsia="Times New Roman" w:hAnsi="Aptos Display" w:cs="Times New Roman"/>
      <w:b/>
      <w:bCs/>
      <w:i/>
      <w:iCs/>
      <w:sz w:val="28"/>
      <w:szCs w:val="28"/>
    </w:rPr>
  </w:style>
  <w:style w:type="paragraph" w:customStyle="1" w:styleId="01bForum">
    <w:name w:val="01b Forum"/>
    <w:basedOn w:val="Standard"/>
    <w:next w:val="01Haupttitel"/>
    <w:uiPriority w:val="99"/>
    <w:rsid w:val="00D12557"/>
    <w:pPr>
      <w:widowControl w:val="0"/>
      <w:tabs>
        <w:tab w:val="left" w:pos="794"/>
      </w:tabs>
      <w:autoSpaceDE w:val="0"/>
      <w:autoSpaceDN w:val="0"/>
      <w:adjustRightInd w:val="0"/>
      <w:spacing w:before="510" w:after="0" w:line="255" w:lineRule="atLeast"/>
      <w:textAlignment w:val="baseline"/>
    </w:pPr>
    <w:rPr>
      <w:rFonts w:ascii="Arial" w:hAnsi="Arial" w:cs="Univers LT Std 55"/>
      <w:color w:val="000000"/>
      <w:spacing w:val="3"/>
      <w:kern w:val="0"/>
      <w:sz w:val="23"/>
      <w:szCs w:val="23"/>
      <w:lang w:val="de-DE"/>
    </w:rPr>
  </w:style>
  <w:style w:type="paragraph" w:customStyle="1" w:styleId="01Haupttitel">
    <w:name w:val="01 Haupttitel"/>
    <w:basedOn w:val="Standard"/>
    <w:next w:val="08Autor"/>
    <w:uiPriority w:val="99"/>
    <w:rsid w:val="007C6ECD"/>
    <w:pPr>
      <w:widowControl w:val="0"/>
      <w:autoSpaceDE w:val="0"/>
      <w:autoSpaceDN w:val="0"/>
      <w:adjustRightInd w:val="0"/>
      <w:spacing w:after="0" w:line="510" w:lineRule="atLeast"/>
    </w:pPr>
    <w:rPr>
      <w:rFonts w:ascii="Arial" w:hAnsi="Arial" w:cs="Univers LT Std 45 Light"/>
      <w:b/>
      <w:bCs/>
      <w:color w:val="000000"/>
      <w:spacing w:val="4"/>
      <w:kern w:val="0"/>
      <w:sz w:val="40"/>
      <w:szCs w:val="40"/>
      <w:lang w:val="de-DE"/>
    </w:rPr>
  </w:style>
  <w:style w:type="paragraph" w:customStyle="1" w:styleId="01aUntertitel">
    <w:name w:val="01a Untertitel"/>
    <w:basedOn w:val="Standard"/>
    <w:uiPriority w:val="99"/>
    <w:rsid w:val="007C6ECD"/>
    <w:pPr>
      <w:widowControl w:val="0"/>
      <w:tabs>
        <w:tab w:val="left" w:pos="794"/>
      </w:tabs>
      <w:autoSpaceDE w:val="0"/>
      <w:autoSpaceDN w:val="0"/>
      <w:adjustRightInd w:val="0"/>
      <w:spacing w:before="170" w:after="0" w:line="255" w:lineRule="atLeast"/>
      <w:textAlignment w:val="baseline"/>
    </w:pPr>
    <w:rPr>
      <w:rFonts w:ascii="Arial" w:hAnsi="Arial" w:cs="Univers LT Std 45 Light"/>
      <w:b/>
      <w:bCs/>
      <w:color w:val="000000"/>
      <w:spacing w:val="3"/>
      <w:kern w:val="0"/>
      <w:sz w:val="19"/>
      <w:szCs w:val="19"/>
      <w:lang w:val="de-DE"/>
    </w:rPr>
  </w:style>
  <w:style w:type="paragraph" w:customStyle="1" w:styleId="08Autor">
    <w:name w:val="08 Autor"/>
    <w:basedOn w:val="Standard"/>
    <w:next w:val="Standard"/>
    <w:uiPriority w:val="99"/>
    <w:rsid w:val="007C6ECD"/>
    <w:pPr>
      <w:widowControl w:val="0"/>
      <w:autoSpaceDE w:val="0"/>
      <w:autoSpaceDN w:val="0"/>
      <w:adjustRightInd w:val="0"/>
      <w:spacing w:before="255" w:after="0" w:line="255" w:lineRule="atLeast"/>
      <w:textAlignment w:val="baseline"/>
    </w:pPr>
    <w:rPr>
      <w:rFonts w:ascii="Arial" w:hAnsi="Arial" w:cs="Univers LT Std 55"/>
      <w:color w:val="000000"/>
      <w:spacing w:val="4"/>
      <w:kern w:val="0"/>
      <w:sz w:val="19"/>
      <w:szCs w:val="19"/>
      <w:lang w:val="de-DE"/>
    </w:rPr>
  </w:style>
  <w:style w:type="paragraph" w:customStyle="1" w:styleId="03Legende">
    <w:name w:val="03 Legende"/>
    <w:basedOn w:val="Standard"/>
    <w:uiPriority w:val="99"/>
    <w:rsid w:val="00A24BD4"/>
    <w:pPr>
      <w:widowControl w:val="0"/>
      <w:tabs>
        <w:tab w:val="left" w:pos="329"/>
      </w:tabs>
      <w:suppressAutoHyphens/>
      <w:autoSpaceDE w:val="0"/>
      <w:autoSpaceDN w:val="0"/>
      <w:adjustRightInd w:val="0"/>
      <w:spacing w:before="128" w:after="0" w:line="191" w:lineRule="atLeast"/>
      <w:textAlignment w:val="baseline"/>
    </w:pPr>
    <w:rPr>
      <w:rFonts w:ascii="Arial" w:hAnsi="Arial" w:cs="Univers LT Std 55"/>
      <w:i/>
      <w:iCs/>
      <w:color w:val="000000"/>
      <w:spacing w:val="5"/>
      <w:kern w:val="0"/>
      <w:sz w:val="18"/>
      <w:szCs w:val="14"/>
      <w:lang w:val="de-DE"/>
    </w:rPr>
  </w:style>
  <w:style w:type="paragraph" w:customStyle="1" w:styleId="06aAbstractprimr">
    <w:name w:val="06a_Abstract_primär"/>
    <w:basedOn w:val="Standard"/>
    <w:uiPriority w:val="99"/>
    <w:rsid w:val="007C6ECD"/>
    <w:pPr>
      <w:widowControl w:val="0"/>
      <w:autoSpaceDE w:val="0"/>
      <w:autoSpaceDN w:val="0"/>
      <w:adjustRightInd w:val="0"/>
      <w:spacing w:before="300" w:after="0" w:line="235" w:lineRule="atLeast"/>
      <w:jc w:val="both"/>
      <w:textAlignment w:val="baseline"/>
    </w:pPr>
    <w:rPr>
      <w:rFonts w:ascii="Arial" w:hAnsi="Arial" w:cs="Univers LT Std 55"/>
      <w:color w:val="000000"/>
      <w:spacing w:val="4"/>
      <w:kern w:val="0"/>
      <w:sz w:val="17"/>
      <w:szCs w:val="17"/>
      <w:lang w:val="fr-CH"/>
    </w:rPr>
  </w:style>
  <w:style w:type="paragraph" w:customStyle="1" w:styleId="06bAbstractsekundr">
    <w:name w:val="06b_Abstract_sekundär"/>
    <w:basedOn w:val="Standard"/>
    <w:uiPriority w:val="99"/>
    <w:rsid w:val="0051257F"/>
    <w:pPr>
      <w:widowControl w:val="0"/>
      <w:autoSpaceDE w:val="0"/>
      <w:autoSpaceDN w:val="0"/>
      <w:adjustRightInd w:val="0"/>
      <w:spacing w:before="300" w:after="0" w:line="235" w:lineRule="atLeast"/>
      <w:jc w:val="both"/>
    </w:pPr>
    <w:rPr>
      <w:rFonts w:ascii="Arial" w:hAnsi="Arial" w:cs="Univers LT Std 55"/>
      <w:i/>
      <w:iCs/>
      <w:color w:val="000000"/>
      <w:spacing w:val="4"/>
      <w:kern w:val="0"/>
      <w:sz w:val="17"/>
      <w:szCs w:val="17"/>
      <w:lang w:val="fr-FR"/>
    </w:rPr>
  </w:style>
  <w:style w:type="paragraph" w:customStyle="1" w:styleId="06Zwtitel1">
    <w:name w:val="06 Zw’titel 1"/>
    <w:basedOn w:val="Standard"/>
    <w:next w:val="05Grundschriftde"/>
    <w:uiPriority w:val="99"/>
    <w:qFormat/>
    <w:rsid w:val="00D12557"/>
    <w:pPr>
      <w:keepNext/>
      <w:widowControl w:val="0"/>
      <w:numPr>
        <w:numId w:val="1"/>
      </w:numPr>
      <w:autoSpaceDE w:val="0"/>
      <w:autoSpaceDN w:val="0"/>
      <w:adjustRightInd w:val="0"/>
      <w:spacing w:before="765" w:after="0" w:line="255" w:lineRule="atLeast"/>
      <w:textAlignment w:val="baseline"/>
    </w:pPr>
    <w:rPr>
      <w:rFonts w:ascii="Arial" w:hAnsi="Arial" w:cs="Univers LT Std 45 Light"/>
      <w:b/>
      <w:bCs/>
      <w:color w:val="000000"/>
      <w:spacing w:val="3"/>
      <w:kern w:val="0"/>
      <w:sz w:val="23"/>
      <w:szCs w:val="23"/>
      <w:lang w:val="de-DE"/>
    </w:rPr>
  </w:style>
  <w:style w:type="paragraph" w:customStyle="1" w:styleId="06bZwtitel2225mm">
    <w:name w:val="06b Zw'titel 2 (2.25mm)"/>
    <w:basedOn w:val="Standard"/>
    <w:uiPriority w:val="99"/>
    <w:qFormat/>
    <w:rsid w:val="00D12557"/>
    <w:pPr>
      <w:keepNext/>
      <w:widowControl w:val="0"/>
      <w:numPr>
        <w:ilvl w:val="1"/>
        <w:numId w:val="1"/>
      </w:numPr>
      <w:autoSpaceDE w:val="0"/>
      <w:autoSpaceDN w:val="0"/>
      <w:adjustRightInd w:val="0"/>
      <w:spacing w:before="128" w:after="0" w:line="255" w:lineRule="atLeast"/>
      <w:ind w:left="357" w:hanging="357"/>
      <w:textAlignment w:val="baseline"/>
    </w:pPr>
    <w:rPr>
      <w:rFonts w:ascii="Arial" w:hAnsi="Arial" w:cs="Univers LT Std 45 Light"/>
      <w:b/>
      <w:bCs/>
      <w:color w:val="000000"/>
      <w:spacing w:val="5"/>
      <w:kern w:val="0"/>
      <w:sz w:val="19"/>
      <w:szCs w:val="19"/>
      <w:u w:color="000000"/>
      <w:lang w:val="de-DE"/>
    </w:rPr>
  </w:style>
  <w:style w:type="paragraph" w:customStyle="1" w:styleId="06cZwtitel3225mm">
    <w:name w:val="06c Zw'titel 3 (2.25mm)"/>
    <w:basedOn w:val="Standard"/>
    <w:uiPriority w:val="99"/>
    <w:qFormat/>
    <w:rsid w:val="00D12557"/>
    <w:pPr>
      <w:keepNext/>
      <w:widowControl w:val="0"/>
      <w:numPr>
        <w:ilvl w:val="2"/>
        <w:numId w:val="1"/>
      </w:numPr>
      <w:autoSpaceDE w:val="0"/>
      <w:autoSpaceDN w:val="0"/>
      <w:adjustRightInd w:val="0"/>
      <w:spacing w:before="128" w:after="0" w:line="255" w:lineRule="atLeast"/>
      <w:ind w:left="357" w:hanging="357"/>
      <w:textAlignment w:val="baseline"/>
    </w:pPr>
    <w:rPr>
      <w:rFonts w:ascii="Arial" w:hAnsi="Arial" w:cs="Univers LT Std 45 Light"/>
      <w:b/>
      <w:bCs/>
      <w:color w:val="000000"/>
      <w:spacing w:val="5"/>
      <w:kern w:val="0"/>
      <w:sz w:val="19"/>
      <w:szCs w:val="19"/>
      <w:lang w:val="de-DE"/>
    </w:rPr>
  </w:style>
  <w:style w:type="paragraph" w:customStyle="1" w:styleId="06dZwtitel4225mm">
    <w:name w:val="06d Zw'titel 4 (2.25mm)"/>
    <w:basedOn w:val="Standard"/>
    <w:uiPriority w:val="99"/>
    <w:qFormat/>
    <w:rsid w:val="00D12557"/>
    <w:pPr>
      <w:keepNext/>
      <w:widowControl w:val="0"/>
      <w:numPr>
        <w:ilvl w:val="3"/>
        <w:numId w:val="1"/>
      </w:numPr>
      <w:autoSpaceDE w:val="0"/>
      <w:autoSpaceDN w:val="0"/>
      <w:adjustRightInd w:val="0"/>
      <w:spacing w:before="128" w:after="0" w:line="255" w:lineRule="atLeast"/>
      <w:ind w:left="357" w:hanging="357"/>
      <w:textAlignment w:val="baseline"/>
    </w:pPr>
    <w:rPr>
      <w:rFonts w:ascii="Arial" w:hAnsi="Arial" w:cs="Univers LT Std 45 Light"/>
      <w:b/>
      <w:bCs/>
      <w:color w:val="000000"/>
      <w:spacing w:val="5"/>
      <w:kern w:val="0"/>
      <w:sz w:val="19"/>
      <w:szCs w:val="19"/>
      <w:lang w:val="de-DE"/>
    </w:rPr>
  </w:style>
  <w:style w:type="paragraph" w:customStyle="1" w:styleId="05Grundschriftde">
    <w:name w:val="05 Grundschrift de"/>
    <w:basedOn w:val="Standard"/>
    <w:uiPriority w:val="99"/>
    <w:qFormat/>
    <w:rsid w:val="00E80BE0"/>
    <w:pPr>
      <w:widowControl w:val="0"/>
      <w:autoSpaceDE w:val="0"/>
      <w:autoSpaceDN w:val="0"/>
      <w:adjustRightInd w:val="0"/>
      <w:spacing w:before="128" w:after="0" w:line="255" w:lineRule="atLeast"/>
      <w:jc w:val="both"/>
    </w:pPr>
    <w:rPr>
      <w:rFonts w:ascii="Times New Roman" w:hAnsi="Times New Roman" w:cs="Times LT Std"/>
      <w:color w:val="000000"/>
      <w:spacing w:val="4"/>
      <w:kern w:val="0"/>
      <w:sz w:val="20"/>
      <w:szCs w:val="20"/>
      <w:lang w:val="de-DE"/>
    </w:rPr>
  </w:style>
  <w:style w:type="paragraph" w:customStyle="1" w:styleId="05aGrundschriftAufz">
    <w:name w:val="05a Grundschrift Aufz"/>
    <w:basedOn w:val="Standard"/>
    <w:next w:val="05Grundschriftde"/>
    <w:uiPriority w:val="99"/>
    <w:qFormat/>
    <w:rsid w:val="00E80BE0"/>
    <w:pPr>
      <w:widowControl w:val="0"/>
      <w:numPr>
        <w:numId w:val="2"/>
      </w:numPr>
      <w:autoSpaceDE w:val="0"/>
      <w:autoSpaceDN w:val="0"/>
      <w:adjustRightInd w:val="0"/>
      <w:spacing w:after="0" w:line="255" w:lineRule="atLeast"/>
      <w:ind w:left="357" w:hanging="357"/>
      <w:jc w:val="both"/>
    </w:pPr>
    <w:rPr>
      <w:rFonts w:ascii="Times New Roman" w:hAnsi="Times New Roman" w:cs="Times LT Std"/>
      <w:color w:val="000000"/>
      <w:spacing w:val="4"/>
      <w:kern w:val="0"/>
      <w:sz w:val="20"/>
      <w:szCs w:val="20"/>
      <w:lang w:val="de-DE"/>
    </w:rPr>
  </w:style>
  <w:style w:type="paragraph" w:customStyle="1" w:styleId="05aGrundschriftEinzOhneAufz">
    <w:name w:val="05a Grundschrift Einz_Ohne Aufz"/>
    <w:basedOn w:val="Standard"/>
    <w:next w:val="05Grundschriftde"/>
    <w:uiPriority w:val="99"/>
    <w:rsid w:val="00E80BE0"/>
    <w:pPr>
      <w:widowControl w:val="0"/>
      <w:autoSpaceDE w:val="0"/>
      <w:autoSpaceDN w:val="0"/>
      <w:adjustRightInd w:val="0"/>
      <w:spacing w:after="0" w:line="255" w:lineRule="atLeast"/>
      <w:ind w:left="340"/>
      <w:jc w:val="both"/>
    </w:pPr>
    <w:rPr>
      <w:rFonts w:ascii="Times New Roman" w:hAnsi="Times New Roman" w:cs="Times LT Std"/>
      <w:color w:val="000000"/>
      <w:spacing w:val="4"/>
      <w:kern w:val="0"/>
      <w:sz w:val="20"/>
      <w:szCs w:val="20"/>
      <w:lang w:val="de-DE"/>
    </w:rPr>
  </w:style>
  <w:style w:type="paragraph" w:customStyle="1" w:styleId="05bGrundschriftAufz2Ebene">
    <w:name w:val="05b Grundschrift Aufz 2 Ebene"/>
    <w:basedOn w:val="05aGrundschriftAufz"/>
    <w:uiPriority w:val="99"/>
    <w:pPr>
      <w:ind w:left="680"/>
    </w:pPr>
  </w:style>
  <w:style w:type="paragraph" w:customStyle="1" w:styleId="05bGrundschriftkursiv">
    <w:name w:val="05b Grundschrift kursiv"/>
    <w:basedOn w:val="05Grundschriftde"/>
    <w:uiPriority w:val="99"/>
    <w:pPr>
      <w:keepNext/>
      <w:spacing w:before="283" w:line="227" w:lineRule="atLeast"/>
    </w:pPr>
    <w:rPr>
      <w:i/>
      <w:iCs/>
    </w:rPr>
  </w:style>
  <w:style w:type="paragraph" w:customStyle="1" w:styleId="05cGrundschriftAufzAlphabetisch">
    <w:name w:val="05c Grundschrift Aufz Alphabetisch"/>
    <w:basedOn w:val="Standard"/>
    <w:uiPriority w:val="99"/>
    <w:rsid w:val="00E80BE0"/>
    <w:pPr>
      <w:widowControl w:val="0"/>
      <w:numPr>
        <w:numId w:val="3"/>
      </w:numPr>
      <w:autoSpaceDE w:val="0"/>
      <w:autoSpaceDN w:val="0"/>
      <w:adjustRightInd w:val="0"/>
      <w:spacing w:after="0" w:line="255" w:lineRule="atLeast"/>
      <w:ind w:left="714" w:hanging="357"/>
      <w:jc w:val="both"/>
    </w:pPr>
    <w:rPr>
      <w:rFonts w:ascii="Times New Roman" w:hAnsi="Times New Roman" w:cs="Times LT Std"/>
      <w:color w:val="000000"/>
      <w:spacing w:val="4"/>
      <w:kern w:val="0"/>
      <w:sz w:val="20"/>
      <w:szCs w:val="20"/>
      <w:lang w:val="de-DE"/>
    </w:rPr>
  </w:style>
  <w:style w:type="paragraph" w:customStyle="1" w:styleId="05cGrundschriftAufzNummeriert">
    <w:name w:val="05c Grundschrift Aufz Nummeriert"/>
    <w:basedOn w:val="Standard"/>
    <w:uiPriority w:val="99"/>
    <w:rsid w:val="00E80BE0"/>
    <w:pPr>
      <w:widowControl w:val="0"/>
      <w:numPr>
        <w:numId w:val="4"/>
      </w:numPr>
      <w:autoSpaceDE w:val="0"/>
      <w:autoSpaceDN w:val="0"/>
      <w:adjustRightInd w:val="0"/>
      <w:spacing w:after="0" w:line="255" w:lineRule="atLeast"/>
      <w:ind w:left="714" w:hanging="357"/>
      <w:jc w:val="both"/>
    </w:pPr>
    <w:rPr>
      <w:rFonts w:ascii="Times New Roman" w:hAnsi="Times New Roman" w:cs="Times LT Std"/>
      <w:color w:val="000000"/>
      <w:spacing w:val="4"/>
      <w:kern w:val="0"/>
      <w:sz w:val="20"/>
      <w:szCs w:val="20"/>
      <w:lang w:val="de-DE"/>
    </w:rPr>
  </w:style>
  <w:style w:type="paragraph" w:styleId="Kopfzeile">
    <w:name w:val="header"/>
    <w:basedOn w:val="Standard"/>
    <w:link w:val="KopfzeileZchn"/>
    <w:uiPriority w:val="99"/>
    <w:unhideWhenUsed/>
    <w:rsid w:val="00D12557"/>
    <w:pPr>
      <w:tabs>
        <w:tab w:val="center" w:pos="4536"/>
        <w:tab w:val="right" w:pos="9072"/>
      </w:tabs>
    </w:pPr>
    <w:rPr>
      <w:rFonts w:ascii="Arial" w:hAnsi="Arial"/>
    </w:rPr>
  </w:style>
  <w:style w:type="character" w:customStyle="1" w:styleId="KopfzeileZchn">
    <w:name w:val="Kopfzeile Zchn"/>
    <w:link w:val="Kopfzeile"/>
    <w:uiPriority w:val="99"/>
    <w:rsid w:val="00D12557"/>
    <w:rPr>
      <w:rFonts w:ascii="Arial" w:hAnsi="Arial"/>
      <w:kern w:val="2"/>
      <w:sz w:val="24"/>
      <w:szCs w:val="24"/>
      <w:lang w:eastAsia="de-DE"/>
    </w:rPr>
  </w:style>
  <w:style w:type="paragraph" w:customStyle="1" w:styleId="09Fussnotentext">
    <w:name w:val="09 Fussnotentext"/>
    <w:basedOn w:val="Standard"/>
    <w:uiPriority w:val="99"/>
    <w:rsid w:val="00D12557"/>
    <w:pPr>
      <w:keepLines/>
      <w:widowControl w:val="0"/>
      <w:autoSpaceDE w:val="0"/>
      <w:autoSpaceDN w:val="0"/>
      <w:adjustRightInd w:val="0"/>
      <w:spacing w:after="0" w:line="191" w:lineRule="atLeast"/>
      <w:ind w:left="340" w:hanging="340"/>
      <w:jc w:val="both"/>
      <w:textAlignment w:val="baseline"/>
    </w:pPr>
    <w:rPr>
      <w:rFonts w:ascii="Arial" w:hAnsi="Arial" w:cs="Univers LT Std 55"/>
      <w:color w:val="000000"/>
      <w:spacing w:val="4"/>
      <w:kern w:val="0"/>
      <w:sz w:val="14"/>
      <w:szCs w:val="14"/>
      <w:lang w:val="de-DE"/>
    </w:rPr>
  </w:style>
  <w:style w:type="paragraph" w:customStyle="1" w:styleId="12Beispieltexte">
    <w:name w:val="12 Beispieltexte"/>
    <w:basedOn w:val="09Fussnotentext"/>
    <w:uiPriority w:val="99"/>
    <w:qFormat/>
    <w:rsid w:val="00A24BD4"/>
    <w:pPr>
      <w:tabs>
        <w:tab w:val="left" w:pos="567"/>
        <w:tab w:val="left" w:pos="1134"/>
        <w:tab w:val="left" w:pos="5103"/>
      </w:tabs>
      <w:spacing w:before="128"/>
      <w:ind w:firstLine="0"/>
    </w:pPr>
    <w:rPr>
      <w:spacing w:val="0"/>
      <w:sz w:val="18"/>
    </w:rPr>
  </w:style>
  <w:style w:type="paragraph" w:customStyle="1" w:styleId="13aLiteratur">
    <w:name w:val="13a Literatur"/>
    <w:basedOn w:val="Standard"/>
    <w:uiPriority w:val="99"/>
    <w:qFormat/>
    <w:rsid w:val="00D12557"/>
    <w:pPr>
      <w:keepNext/>
      <w:widowControl w:val="0"/>
      <w:autoSpaceDE w:val="0"/>
      <w:autoSpaceDN w:val="0"/>
      <w:adjustRightInd w:val="0"/>
      <w:spacing w:before="510" w:after="0" w:line="255" w:lineRule="atLeast"/>
      <w:textAlignment w:val="baseline"/>
    </w:pPr>
    <w:rPr>
      <w:rFonts w:ascii="Arial" w:hAnsi="Arial" w:cs="Univers LT Std 45 Light"/>
      <w:b/>
      <w:bCs/>
      <w:color w:val="000000"/>
      <w:spacing w:val="3"/>
      <w:kern w:val="0"/>
      <w:sz w:val="23"/>
      <w:szCs w:val="23"/>
      <w:lang w:val="de-DE"/>
    </w:rPr>
  </w:style>
  <w:style w:type="paragraph" w:customStyle="1" w:styleId="13aLiteraturGrundtext">
    <w:name w:val="13a Literatur Grundtext"/>
    <w:basedOn w:val="Standard"/>
    <w:uiPriority w:val="99"/>
    <w:qFormat/>
    <w:rsid w:val="00E80BE0"/>
    <w:pPr>
      <w:widowControl w:val="0"/>
      <w:suppressAutoHyphens/>
      <w:autoSpaceDE w:val="0"/>
      <w:autoSpaceDN w:val="0"/>
      <w:adjustRightInd w:val="0"/>
      <w:spacing w:before="128" w:after="0" w:line="255" w:lineRule="atLeast"/>
      <w:ind w:left="340" w:hanging="340"/>
      <w:jc w:val="both"/>
    </w:pPr>
    <w:rPr>
      <w:rFonts w:ascii="Times New Roman" w:hAnsi="Times New Roman" w:cs="Times LT Std"/>
      <w:color w:val="000000"/>
      <w:spacing w:val="4"/>
      <w:kern w:val="0"/>
      <w:sz w:val="20"/>
      <w:szCs w:val="20"/>
      <w:lang w:val="de-DE"/>
    </w:rPr>
  </w:style>
  <w:style w:type="paragraph" w:customStyle="1" w:styleId="13aLiteraturgleicherAutorohneAbstand">
    <w:name w:val="13a Literatur gleicher Autor (ohne Abstand)"/>
    <w:basedOn w:val="13aLiteraturGrundtext"/>
    <w:uiPriority w:val="99"/>
    <w:rsid w:val="00E80BE0"/>
    <w:pPr>
      <w:spacing w:before="0"/>
    </w:pPr>
  </w:style>
  <w:style w:type="paragraph" w:customStyle="1" w:styleId="10Quellenangaben">
    <w:name w:val="10 Quellenangaben"/>
    <w:basedOn w:val="Standard"/>
    <w:uiPriority w:val="99"/>
    <w:rsid w:val="00D12557"/>
    <w:pPr>
      <w:widowControl w:val="0"/>
      <w:pBdr>
        <w:top w:val="single" w:sz="2" w:space="17" w:color="000000"/>
      </w:pBdr>
      <w:autoSpaceDE w:val="0"/>
      <w:autoSpaceDN w:val="0"/>
      <w:adjustRightInd w:val="0"/>
      <w:spacing w:after="0" w:line="191" w:lineRule="atLeast"/>
      <w:ind w:left="340" w:hanging="340"/>
      <w:textAlignment w:val="top"/>
    </w:pPr>
    <w:rPr>
      <w:rFonts w:ascii="Arial" w:hAnsi="Arial" w:cs="Univers LT Std 55"/>
      <w:color w:val="000000"/>
      <w:spacing w:val="5"/>
      <w:kern w:val="0"/>
      <w:sz w:val="14"/>
      <w:szCs w:val="14"/>
      <w:lang w:val="de-DE"/>
    </w:rPr>
  </w:style>
  <w:style w:type="paragraph" w:customStyle="1" w:styleId="14aGrafiktitel">
    <w:name w:val="14a Grafiktitel"/>
    <w:basedOn w:val="12Beispieltexte"/>
    <w:uiPriority w:val="99"/>
    <w:qFormat/>
    <w:rsid w:val="00D12557"/>
    <w:pPr>
      <w:keepNext/>
      <w:tabs>
        <w:tab w:val="clear" w:pos="567"/>
      </w:tabs>
      <w:spacing w:before="283"/>
      <w:ind w:left="0"/>
      <w:jc w:val="left"/>
    </w:pPr>
    <w:rPr>
      <w:rFonts w:cs="Univers LT Std 45 Light"/>
      <w:b/>
      <w:bCs/>
    </w:rPr>
  </w:style>
  <w:style w:type="character" w:customStyle="1" w:styleId="Hochstellen">
    <w:name w:val=":: Hochstellen"/>
    <w:uiPriority w:val="99"/>
    <w:qFormat/>
    <w:rPr>
      <w:vertAlign w:val="superscript"/>
    </w:rPr>
  </w:style>
  <w:style w:type="character" w:customStyle="1" w:styleId="05bGrundschriftkursiv1">
    <w:name w:val="05b Grundschrift kursiv1"/>
    <w:uiPriority w:val="99"/>
    <w:qFormat/>
    <w:rPr>
      <w:rFonts w:ascii="Times LT Std" w:hAnsi="Times LT Std"/>
      <w:i/>
      <w:color w:val="000000"/>
      <w:spacing w:val="4"/>
      <w:w w:val="100"/>
      <w:position w:val="0"/>
      <w:sz w:val="20"/>
      <w:u w:val="none"/>
      <w:vertAlign w:val="baseline"/>
    </w:rPr>
  </w:style>
  <w:style w:type="character" w:customStyle="1" w:styleId="05cGrundschrifthf">
    <w:name w:val="05c Grundschrift hf"/>
    <w:uiPriority w:val="99"/>
    <w:rsid w:val="00D12557"/>
    <w:rPr>
      <w:rFonts w:ascii="Times New Roman" w:hAnsi="Times New Roman"/>
      <w:b/>
      <w:color w:val="000000"/>
      <w:spacing w:val="4"/>
      <w:w w:val="100"/>
      <w:position w:val="0"/>
      <w:sz w:val="20"/>
      <w:u w:val="none"/>
      <w:vertAlign w:val="baseline"/>
      <w:em w:val="none"/>
      <w:lang w:val="de-DE" w:eastAsia="x-none"/>
    </w:rPr>
  </w:style>
  <w:style w:type="character" w:customStyle="1" w:styleId="Kapitlchen">
    <w:name w:val="Kapitälchen"/>
    <w:uiPriority w:val="99"/>
    <w:qFormat/>
    <w:rsid w:val="00ED369C"/>
    <w:rPr>
      <w:caps w:val="0"/>
      <w:smallCaps/>
      <w:color w:val="000000"/>
      <w:position w:val="0"/>
    </w:rPr>
  </w:style>
  <w:style w:type="character" w:customStyle="1" w:styleId="12Beispieltexthf">
    <w:name w:val="12 Beispieltext hf"/>
    <w:uiPriority w:val="99"/>
    <w:qFormat/>
    <w:rsid w:val="00A24BD4"/>
    <w:rPr>
      <w:b/>
      <w:sz w:val="18"/>
    </w:rPr>
  </w:style>
  <w:style w:type="character" w:customStyle="1" w:styleId="12Beispieltextkursiv">
    <w:name w:val="12 Beispieltext kursiv"/>
    <w:uiPriority w:val="99"/>
    <w:qFormat/>
    <w:rsid w:val="00A24BD4"/>
    <w:rPr>
      <w:i/>
      <w:sz w:val="18"/>
    </w:rPr>
  </w:style>
  <w:style w:type="paragraph" w:styleId="Funotentext">
    <w:name w:val="footnote text"/>
    <w:basedOn w:val="Standard"/>
    <w:link w:val="FunotentextZchn"/>
    <w:uiPriority w:val="99"/>
    <w:unhideWhenUsed/>
    <w:rsid w:val="00A24BD4"/>
    <w:pPr>
      <w:contextualSpacing/>
    </w:pPr>
    <w:rPr>
      <w:rFonts w:ascii="Arial" w:hAnsi="Arial"/>
      <w:sz w:val="18"/>
      <w:szCs w:val="20"/>
    </w:rPr>
  </w:style>
  <w:style w:type="character" w:customStyle="1" w:styleId="FunotentextZchn">
    <w:name w:val="Fußnotentext Zchn"/>
    <w:link w:val="Funotentext"/>
    <w:uiPriority w:val="99"/>
    <w:rsid w:val="00A24BD4"/>
    <w:rPr>
      <w:rFonts w:ascii="Arial" w:hAnsi="Arial"/>
      <w:kern w:val="2"/>
      <w:sz w:val="18"/>
      <w:lang w:eastAsia="de-DE"/>
    </w:rPr>
  </w:style>
  <w:style w:type="character" w:styleId="Funotenzeichen">
    <w:name w:val="footnote reference"/>
    <w:uiPriority w:val="99"/>
    <w:semiHidden/>
    <w:unhideWhenUsed/>
    <w:rsid w:val="00CE3A0A"/>
    <w:rPr>
      <w:rFonts w:cs="Times New Roman"/>
      <w:vertAlign w:val="superscript"/>
    </w:rPr>
  </w:style>
  <w:style w:type="character" w:customStyle="1" w:styleId="06Zwtitelkursiv">
    <w:name w:val="06 Zw'titel kursiv"/>
    <w:uiPriority w:val="99"/>
    <w:rsid w:val="001B48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l\OneDrive\Downloads\SGLR_Vorlage%202026%2009%200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5FAFA1F88ADE14EB1E2BBBD7A4D47E9" ma:contentTypeVersion="10" ma:contentTypeDescription="Ein neues Dokument erstellen." ma:contentTypeScope="" ma:versionID="6a04f93557f78e9cc5c8001b77062594">
  <xsd:schema xmlns:xsd="http://www.w3.org/2001/XMLSchema" xmlns:xs="http://www.w3.org/2001/XMLSchema" xmlns:p="http://schemas.microsoft.com/office/2006/metadata/properties" xmlns:ns2="050af039-ccf9-443f-a378-8914b258f2fb" xmlns:ns3="27596c87-3c27-4beb-b06c-0fc3f90b43ad" targetNamespace="http://schemas.microsoft.com/office/2006/metadata/properties" ma:root="true" ma:fieldsID="644f2d1eb317b17fc521413acd43749e" ns2:_="" ns3:_="">
    <xsd:import namespace="050af039-ccf9-443f-a378-8914b258f2fb"/>
    <xsd:import namespace="27596c87-3c27-4beb-b06c-0fc3f90b43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0af039-ccf9-443f-a378-8914b258f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e6e639ec-35b1-4635-902a-5d545950234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96c87-3c27-4beb-b06c-0fc3f90b43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c0573cd-8294-403c-bdf3-637c41a2c762}" ma:internalName="TaxCatchAll" ma:showField="CatchAllData" ma:web="27596c87-3c27-4beb-b06c-0fc3f90b43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0af039-ccf9-443f-a378-8914b258f2fb">
      <Terms xmlns="http://schemas.microsoft.com/office/infopath/2007/PartnerControls"/>
    </lcf76f155ced4ddcb4097134ff3c332f>
    <TaxCatchAll xmlns="27596c87-3c27-4beb-b06c-0fc3f90b43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475CB1-CDFE-43C1-9C96-63C212695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0af039-ccf9-443f-a378-8914b258f2fb"/>
    <ds:schemaRef ds:uri="27596c87-3c27-4beb-b06c-0fc3f90b43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229A4-8032-4A13-B2D5-8F54B64A3ACD}">
  <ds:schemaRefs>
    <ds:schemaRef ds:uri="http://schemas.microsoft.com/office/2006/metadata/properties"/>
    <ds:schemaRef ds:uri="http://schemas.microsoft.com/office/infopath/2007/PartnerControls"/>
    <ds:schemaRef ds:uri="050af039-ccf9-443f-a378-8914b258f2fb"/>
    <ds:schemaRef ds:uri="27596c87-3c27-4beb-b06c-0fc3f90b43ad"/>
  </ds:schemaRefs>
</ds:datastoreItem>
</file>

<file path=customXml/itemProps3.xml><?xml version="1.0" encoding="utf-8"?>
<ds:datastoreItem xmlns:ds="http://schemas.openxmlformats.org/officeDocument/2006/customXml" ds:itemID="{CAAFAD87-8CE7-4A89-9609-F6B9A3FE1C6D}">
  <ds:schemaRefs>
    <ds:schemaRef ds:uri="http://schemas.openxmlformats.org/officeDocument/2006/bibliography"/>
  </ds:schemaRefs>
</ds:datastoreItem>
</file>

<file path=customXml/itemProps4.xml><?xml version="1.0" encoding="utf-8"?>
<ds:datastoreItem xmlns:ds="http://schemas.openxmlformats.org/officeDocument/2006/customXml" ds:itemID="{B8230BAF-9B85-458C-B770-C6980904A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SGLR_Vorlage 2026 09 01</Template>
  <TotalTime>0</TotalTime>
  <Pages>2</Pages>
  <Words>272</Words>
  <Characters>1762</Characters>
  <Application>Microsoft Office Word</Application>
  <DocSecurity>0</DocSecurity>
  <Lines>34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Wittwer</dc:creator>
  <cp:keywords/>
  <dc:description/>
  <cp:lastModifiedBy>Wittwer, Gian-Luca</cp:lastModifiedBy>
  <cp:revision>1</cp:revision>
  <dcterms:created xsi:type="dcterms:W3CDTF">2026-09-01T13:45:00Z</dcterms:created>
  <dcterms:modified xsi:type="dcterms:W3CDTF">2026-09-01T13:45:00Z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0x01010085FAFA1F88ADE14EB1E2BBBD7A4D47E9</vt:lpwstr>
  </property>
</Properties>
</file>